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136" w:type="dxa"/>
        <w:tblLayout w:type="fixed"/>
        <w:tblCellMar>
          <w:left w:w="115" w:type="dxa"/>
          <w:right w:w="115" w:type="dxa"/>
        </w:tblCellMar>
        <w:tblLook w:val="04A0" w:firstRow="1" w:lastRow="0" w:firstColumn="1" w:lastColumn="0" w:noHBand="0" w:noVBand="1"/>
      </w:tblPr>
      <w:tblGrid>
        <w:gridCol w:w="3715"/>
        <w:gridCol w:w="743"/>
        <w:gridCol w:w="6678"/>
      </w:tblGrid>
      <w:tr w:rsidR="001B2ABD" w14:paraId="346F1785" w14:textId="77777777" w:rsidTr="00B85932">
        <w:trPr>
          <w:trHeight w:val="2298"/>
        </w:trPr>
        <w:tc>
          <w:tcPr>
            <w:tcW w:w="3715" w:type="dxa"/>
            <w:vAlign w:val="bottom"/>
          </w:tcPr>
          <w:p w14:paraId="6E27F969" w14:textId="5D3BF82F" w:rsidR="001B2ABD" w:rsidRDefault="00245F34" w:rsidP="00B85932">
            <w:pPr>
              <w:tabs>
                <w:tab w:val="left" w:pos="990"/>
              </w:tabs>
            </w:pPr>
            <w:r>
              <w:rPr>
                <w:noProof/>
              </w:rPr>
              <w:drawing>
                <wp:inline distT="0" distB="0" distL="0" distR="0" wp14:anchorId="60ACFEA3" wp14:editId="38606AC1">
                  <wp:extent cx="1390650" cy="1582974"/>
                  <wp:effectExtent l="190500" t="190500" r="381000" b="379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04004_10153410293433250_2601557081678716429_o.jpg"/>
                          <pic:cNvPicPr/>
                        </pic:nvPicPr>
                        <pic:blipFill rotWithShape="1">
                          <a:blip r:embed="rId10">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1555" t="1727" r="1036" b="24344"/>
                          <a:stretch/>
                        </pic:blipFill>
                        <pic:spPr bwMode="auto">
                          <a:xfrm>
                            <a:off x="0" y="0"/>
                            <a:ext cx="1396616" cy="1589765"/>
                          </a:xfrm>
                          <a:prstGeom prst="rect">
                            <a:avLst/>
                          </a:prstGeom>
                          <a:ln w="28575">
                            <a:solidFill>
                              <a:schemeClr val="tx1"/>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743" w:type="dxa"/>
          </w:tcPr>
          <w:p w14:paraId="0E983638" w14:textId="77777777" w:rsidR="001B2ABD" w:rsidRDefault="001B2ABD" w:rsidP="00B85932">
            <w:pPr>
              <w:tabs>
                <w:tab w:val="left" w:pos="990"/>
              </w:tabs>
            </w:pPr>
          </w:p>
        </w:tc>
        <w:tc>
          <w:tcPr>
            <w:tcW w:w="6678" w:type="dxa"/>
            <w:vAlign w:val="bottom"/>
          </w:tcPr>
          <w:p w14:paraId="3609E3A6" w14:textId="2ACFACCE" w:rsidR="001B2ABD" w:rsidRPr="00B85932" w:rsidRDefault="00245F34" w:rsidP="00B85932">
            <w:pPr>
              <w:pStyle w:val="Title"/>
              <w:spacing w:line="276" w:lineRule="auto"/>
            </w:pPr>
            <w:r w:rsidRPr="00245F34">
              <w:t>MELISSA DUNN</w:t>
            </w:r>
          </w:p>
        </w:tc>
      </w:tr>
      <w:tr w:rsidR="001B2ABD" w14:paraId="4642796C" w14:textId="77777777" w:rsidTr="00B85932">
        <w:trPr>
          <w:trHeight w:val="7481"/>
        </w:trPr>
        <w:tc>
          <w:tcPr>
            <w:tcW w:w="3715" w:type="dxa"/>
          </w:tcPr>
          <w:sdt>
            <w:sdtPr>
              <w:id w:val="-1711873194"/>
              <w:placeholder>
                <w:docPart w:val="97784994CD734A2E8669D79256EC8A57"/>
              </w:placeholder>
              <w:temporary/>
              <w:showingPlcHdr/>
              <w15:appearance w15:val="hidden"/>
            </w:sdtPr>
            <w:sdtEndPr/>
            <w:sdtContent>
              <w:p w14:paraId="24E624BB" w14:textId="77777777" w:rsidR="001B2ABD" w:rsidRDefault="00036450" w:rsidP="00B85932">
                <w:pPr>
                  <w:pStyle w:val="Heading3"/>
                  <w:spacing w:before="0"/>
                </w:pPr>
                <w:r w:rsidRPr="00D5459D">
                  <w:t>Profile</w:t>
                </w:r>
              </w:p>
            </w:sdtContent>
          </w:sdt>
          <w:p w14:paraId="795DBFA3" w14:textId="66BA8FB7" w:rsidR="00036450" w:rsidRPr="00CD2404" w:rsidRDefault="00CD2404" w:rsidP="00B85932">
            <w:pPr>
              <w:rPr>
                <w:sz w:val="20"/>
                <w:szCs w:val="24"/>
              </w:rPr>
            </w:pPr>
            <w:r w:rsidRPr="00CD2404">
              <w:rPr>
                <w:sz w:val="20"/>
                <w:szCs w:val="24"/>
              </w:rPr>
              <w:t>Experienced Coordinator with a demonstrated history of working in both education and the entertainment industry. Career goals include growing as a theatre professional</w:t>
            </w:r>
            <w:r w:rsidR="003275D2">
              <w:rPr>
                <w:sz w:val="20"/>
                <w:szCs w:val="24"/>
              </w:rPr>
              <w:t xml:space="preserve"> and working towards becoming a skilled leader in the arts and entertainment community. </w:t>
            </w:r>
          </w:p>
          <w:p w14:paraId="1C8DC51B" w14:textId="77777777" w:rsidR="00036450" w:rsidRDefault="00036450" w:rsidP="00B85932"/>
          <w:sdt>
            <w:sdtPr>
              <w:id w:val="-1954003311"/>
              <w:placeholder>
                <w:docPart w:val="AEFE8E8F365D4DFC9F2241CBF991DA49"/>
              </w:placeholder>
              <w:temporary/>
              <w:showingPlcHdr/>
              <w15:appearance w15:val="hidden"/>
            </w:sdtPr>
            <w:sdtEndPr/>
            <w:sdtContent>
              <w:p w14:paraId="05CF5E13" w14:textId="77777777" w:rsidR="00036450" w:rsidRPr="00CB0055" w:rsidRDefault="00CB0055" w:rsidP="00B85932">
                <w:pPr>
                  <w:pStyle w:val="Heading3"/>
                  <w:spacing w:before="0"/>
                </w:pPr>
                <w:r w:rsidRPr="00CB0055">
                  <w:t>Contact</w:t>
                </w:r>
              </w:p>
            </w:sdtContent>
          </w:sdt>
          <w:sdt>
            <w:sdtPr>
              <w:id w:val="1111563247"/>
              <w:placeholder>
                <w:docPart w:val="556EEB6C0BD24738B83447243FE7ABC9"/>
              </w:placeholder>
              <w:temporary/>
              <w:showingPlcHdr/>
              <w15:appearance w15:val="hidden"/>
            </w:sdtPr>
            <w:sdtEndPr/>
            <w:sdtContent>
              <w:p w14:paraId="7F58BA64" w14:textId="77777777" w:rsidR="004D3011" w:rsidRDefault="004D3011" w:rsidP="00B85932">
                <w:r w:rsidRPr="00CD2404">
                  <w:rPr>
                    <w:i/>
                    <w:iCs/>
                  </w:rPr>
                  <w:t>PHONE:</w:t>
                </w:r>
              </w:p>
            </w:sdtContent>
          </w:sdt>
          <w:p w14:paraId="09F39713" w14:textId="791CAD46" w:rsidR="004D3011" w:rsidRDefault="00245F34" w:rsidP="00B85932">
            <w:r>
              <w:t>352-216-9884</w:t>
            </w:r>
          </w:p>
          <w:p w14:paraId="60F77A68" w14:textId="77777777" w:rsidR="004D3011" w:rsidRPr="004D3011" w:rsidRDefault="004D3011" w:rsidP="00B85932"/>
          <w:sdt>
            <w:sdtPr>
              <w:id w:val="67859272"/>
              <w:placeholder>
                <w:docPart w:val="699FF4CBB1F5411CB842CCBEF075BE96"/>
              </w:placeholder>
              <w:temporary/>
              <w:showingPlcHdr/>
              <w15:appearance w15:val="hidden"/>
            </w:sdtPr>
            <w:sdtEndPr/>
            <w:sdtContent>
              <w:p w14:paraId="111FE511" w14:textId="77777777" w:rsidR="004D3011" w:rsidRDefault="004D3011" w:rsidP="00B85932">
                <w:r w:rsidRPr="00CD2404">
                  <w:rPr>
                    <w:i/>
                    <w:iCs/>
                  </w:rPr>
                  <w:t>WEBSITE:</w:t>
                </w:r>
              </w:p>
            </w:sdtContent>
          </w:sdt>
          <w:p w14:paraId="0FA36544" w14:textId="0B7F70CE" w:rsidR="004D3011" w:rsidRDefault="00245F34" w:rsidP="00B85932">
            <w:r>
              <w:t>www.MelissaDunnFL.com</w:t>
            </w:r>
          </w:p>
          <w:p w14:paraId="0A709C00" w14:textId="77777777" w:rsidR="004D3011" w:rsidRDefault="004D3011" w:rsidP="00B85932"/>
          <w:sdt>
            <w:sdtPr>
              <w:id w:val="-240260293"/>
              <w:placeholder>
                <w:docPart w:val="6C1CEB78AB96456FB745DB12E3CC75D0"/>
              </w:placeholder>
              <w:temporary/>
              <w:showingPlcHdr/>
              <w15:appearance w15:val="hidden"/>
            </w:sdtPr>
            <w:sdtEndPr/>
            <w:sdtContent>
              <w:p w14:paraId="1D1D6B9E" w14:textId="77777777" w:rsidR="004D3011" w:rsidRDefault="004D3011" w:rsidP="00B85932">
                <w:r w:rsidRPr="00CD2404">
                  <w:rPr>
                    <w:i/>
                    <w:iCs/>
                  </w:rPr>
                  <w:t>EMAIL:</w:t>
                </w:r>
              </w:p>
            </w:sdtContent>
          </w:sdt>
          <w:p w14:paraId="0CB6480B" w14:textId="632E48A0" w:rsidR="00036450" w:rsidRPr="00E4381A" w:rsidRDefault="00245F34" w:rsidP="00B85932">
            <w:pPr>
              <w:rPr>
                <w:rStyle w:val="Hyperlink"/>
              </w:rPr>
            </w:pPr>
            <w:r>
              <w:t>Melissa.</w:t>
            </w:r>
            <w:r w:rsidR="00CD2404">
              <w:t>O</w:t>
            </w:r>
            <w:r>
              <w:t>rdeneaux@gmail.com</w:t>
            </w:r>
          </w:p>
          <w:p w14:paraId="09516BF5" w14:textId="77777777" w:rsidR="00B85932" w:rsidRDefault="00B85932" w:rsidP="00B85932">
            <w:pPr>
              <w:pStyle w:val="Heading3"/>
              <w:spacing w:before="0"/>
            </w:pPr>
          </w:p>
          <w:p w14:paraId="47F697F3" w14:textId="34ED292D" w:rsidR="004D3011" w:rsidRPr="00CB0055" w:rsidRDefault="00CD2404" w:rsidP="00B85932">
            <w:pPr>
              <w:pStyle w:val="Heading3"/>
              <w:spacing w:before="0"/>
            </w:pPr>
            <w:r>
              <w:t>Skills</w:t>
            </w:r>
          </w:p>
          <w:p w14:paraId="2FE8FBF8" w14:textId="77777777" w:rsidR="00CD2404" w:rsidRPr="00CD2404" w:rsidRDefault="00CD2404" w:rsidP="00B85932">
            <w:pPr>
              <w:pStyle w:val="ListParagraph"/>
              <w:numPr>
                <w:ilvl w:val="0"/>
                <w:numId w:val="2"/>
              </w:numPr>
            </w:pPr>
            <w:r w:rsidRPr="00CD2404">
              <w:t>Microsoft Office</w:t>
            </w:r>
          </w:p>
          <w:p w14:paraId="18173928" w14:textId="77777777" w:rsidR="00CD2404" w:rsidRPr="00CD2404" w:rsidRDefault="00CD2404" w:rsidP="00B85932">
            <w:pPr>
              <w:pStyle w:val="ListParagraph"/>
              <w:numPr>
                <w:ilvl w:val="0"/>
                <w:numId w:val="2"/>
              </w:numPr>
            </w:pPr>
            <w:r w:rsidRPr="00CD2404">
              <w:t>Google Docs</w:t>
            </w:r>
          </w:p>
          <w:p w14:paraId="4DF861C3" w14:textId="77777777" w:rsidR="00CD2404" w:rsidRPr="00CD2404" w:rsidRDefault="00CD2404" w:rsidP="00B85932">
            <w:pPr>
              <w:pStyle w:val="ListParagraph"/>
              <w:numPr>
                <w:ilvl w:val="0"/>
                <w:numId w:val="2"/>
              </w:numPr>
            </w:pPr>
            <w:r w:rsidRPr="00CD2404">
              <w:t>Vocalist</w:t>
            </w:r>
          </w:p>
          <w:p w14:paraId="4CCB5273" w14:textId="77777777" w:rsidR="00CD2404" w:rsidRPr="00CD2404" w:rsidRDefault="00CD2404" w:rsidP="00B85932">
            <w:pPr>
              <w:pStyle w:val="ListParagraph"/>
              <w:numPr>
                <w:ilvl w:val="0"/>
                <w:numId w:val="2"/>
              </w:numPr>
            </w:pPr>
            <w:r w:rsidRPr="00CD2404">
              <w:t>Actor</w:t>
            </w:r>
          </w:p>
          <w:p w14:paraId="2F26F319" w14:textId="77777777" w:rsidR="00CD2404" w:rsidRPr="00CD2404" w:rsidRDefault="00CD2404" w:rsidP="00B85932">
            <w:pPr>
              <w:pStyle w:val="ListParagraph"/>
              <w:numPr>
                <w:ilvl w:val="0"/>
                <w:numId w:val="2"/>
              </w:numPr>
            </w:pPr>
            <w:r w:rsidRPr="00CD2404">
              <w:t>Customer Service</w:t>
            </w:r>
          </w:p>
          <w:p w14:paraId="0448E073" w14:textId="5BFF1009" w:rsidR="00CD2404" w:rsidRPr="00CD2404" w:rsidRDefault="00CD2404" w:rsidP="00B85932">
            <w:pPr>
              <w:pStyle w:val="ListParagraph"/>
              <w:numPr>
                <w:ilvl w:val="0"/>
                <w:numId w:val="2"/>
              </w:numPr>
            </w:pPr>
            <w:r w:rsidRPr="00CD2404">
              <w:t>Communication</w:t>
            </w:r>
            <w:r w:rsidR="003275D2">
              <w:t xml:space="preserve"> and Organization</w:t>
            </w:r>
          </w:p>
          <w:p w14:paraId="16C8142F" w14:textId="1198D9D2" w:rsidR="004D3011" w:rsidRPr="004D3011" w:rsidRDefault="004D3011" w:rsidP="00B85932"/>
        </w:tc>
        <w:tc>
          <w:tcPr>
            <w:tcW w:w="743" w:type="dxa"/>
          </w:tcPr>
          <w:p w14:paraId="14BB15F6" w14:textId="77777777" w:rsidR="001B2ABD" w:rsidRDefault="001B2ABD" w:rsidP="00B85932">
            <w:pPr>
              <w:tabs>
                <w:tab w:val="left" w:pos="990"/>
              </w:tabs>
            </w:pPr>
          </w:p>
        </w:tc>
        <w:tc>
          <w:tcPr>
            <w:tcW w:w="6678" w:type="dxa"/>
          </w:tcPr>
          <w:p w14:paraId="5DCFD4BC" w14:textId="2C4251B1" w:rsidR="00036450" w:rsidRDefault="00036450" w:rsidP="00B85932">
            <w:pPr>
              <w:spacing w:line="276" w:lineRule="auto"/>
            </w:pPr>
          </w:p>
          <w:sdt>
            <w:sdtPr>
              <w:id w:val="1001553383"/>
              <w:placeholder>
                <w:docPart w:val="6B1EBB4AFB17460F9329FBC279D5BEC5"/>
              </w:placeholder>
              <w:temporary/>
              <w:showingPlcHdr/>
              <w15:appearance w15:val="hidden"/>
            </w:sdtPr>
            <w:sdtEndPr/>
            <w:sdtContent>
              <w:p w14:paraId="09212AA9" w14:textId="6CFBC170" w:rsidR="00036450" w:rsidRDefault="00036450" w:rsidP="00B85932">
                <w:pPr>
                  <w:pStyle w:val="Heading2"/>
                  <w:spacing w:before="0" w:line="276" w:lineRule="auto"/>
                </w:pPr>
                <w:r w:rsidRPr="00036450">
                  <w:t>WORK EXPERIENCE</w:t>
                </w:r>
              </w:p>
            </w:sdtContent>
          </w:sdt>
          <w:p w14:paraId="6E439871" w14:textId="666D1D1F" w:rsidR="00B85932" w:rsidRPr="004D3011" w:rsidRDefault="00B85932" w:rsidP="00B85932">
            <w:pPr>
              <w:pStyle w:val="Heading4"/>
              <w:spacing w:line="276" w:lineRule="auto"/>
              <w:rPr>
                <w:bCs/>
              </w:rPr>
            </w:pPr>
            <w:r>
              <w:t xml:space="preserve">St. Petersburg City Theatre </w:t>
            </w:r>
            <w:r>
              <w:rPr>
                <w:color w:val="548AB7" w:themeColor="accent1" w:themeShade="BF"/>
              </w:rPr>
              <w:t>Teaching Artist</w:t>
            </w:r>
          </w:p>
          <w:p w14:paraId="323C1978" w14:textId="014E0A29" w:rsidR="00B85932" w:rsidRPr="001201DF" w:rsidRDefault="00B85932" w:rsidP="00B85932">
            <w:pPr>
              <w:pStyle w:val="Date"/>
              <w:spacing w:line="276" w:lineRule="auto"/>
              <w:rPr>
                <w:color w:val="355D7E" w:themeColor="accent1" w:themeShade="80"/>
              </w:rPr>
            </w:pPr>
            <w:r>
              <w:rPr>
                <w:color w:val="355D7E" w:themeColor="accent1" w:themeShade="80"/>
              </w:rPr>
              <w:t>July 2020- Present</w:t>
            </w:r>
          </w:p>
          <w:p w14:paraId="46A9D228" w14:textId="2558ED56" w:rsidR="00B85932" w:rsidRPr="00CD2404" w:rsidRDefault="00B85932" w:rsidP="00B85932">
            <w:pPr>
              <w:spacing w:line="276" w:lineRule="auto"/>
              <w:rPr>
                <w:i/>
                <w:iCs/>
              </w:rPr>
            </w:pPr>
            <w:r>
              <w:rPr>
                <w:i/>
                <w:iCs/>
              </w:rPr>
              <w:t>Lead Saturday workshops for student performers ages 7-14. Direct youth production (ea. Annie Jr, Getting to Know Rogers and Hammerstein’s Cinderella</w:t>
            </w:r>
            <w:r w:rsidR="00B25A91">
              <w:rPr>
                <w:i/>
                <w:iCs/>
              </w:rPr>
              <w:t xml:space="preserve">, Pirates of </w:t>
            </w:r>
            <w:proofErr w:type="spellStart"/>
            <w:r w:rsidR="00B25A91">
              <w:rPr>
                <w:i/>
                <w:iCs/>
              </w:rPr>
              <w:t>Penzance</w:t>
            </w:r>
            <w:proofErr w:type="spellEnd"/>
            <w:r w:rsidR="00B25A91">
              <w:rPr>
                <w:i/>
                <w:iCs/>
              </w:rPr>
              <w:t xml:space="preserve"> Jr.</w:t>
            </w:r>
            <w:r>
              <w:rPr>
                <w:i/>
                <w:iCs/>
              </w:rPr>
              <w:t>).</w:t>
            </w:r>
          </w:p>
          <w:p w14:paraId="652E1CDD" w14:textId="77777777" w:rsidR="00B85932" w:rsidRDefault="00B85932" w:rsidP="00B85932">
            <w:pPr>
              <w:pStyle w:val="Heading4"/>
              <w:spacing w:line="276" w:lineRule="auto"/>
            </w:pPr>
          </w:p>
          <w:p w14:paraId="19C114AF" w14:textId="1904B8B1" w:rsidR="00B85932" w:rsidRPr="004D3011" w:rsidRDefault="00B85932" w:rsidP="00B85932">
            <w:pPr>
              <w:pStyle w:val="Heading4"/>
              <w:spacing w:line="276" w:lineRule="auto"/>
              <w:rPr>
                <w:bCs/>
              </w:rPr>
            </w:pPr>
            <w:r>
              <w:t>Odd-o-t’s Entertainment</w:t>
            </w:r>
            <w:r w:rsidRPr="00CD2404">
              <w:rPr>
                <w:color w:val="548AB7" w:themeColor="accent1" w:themeShade="BF"/>
              </w:rPr>
              <w:t xml:space="preserve"> </w:t>
            </w:r>
            <w:r>
              <w:rPr>
                <w:color w:val="548AB7" w:themeColor="accent1" w:themeShade="BF"/>
              </w:rPr>
              <w:t>Performer</w:t>
            </w:r>
          </w:p>
          <w:p w14:paraId="1F433434" w14:textId="710E29FE" w:rsidR="00B85932" w:rsidRPr="001201DF" w:rsidRDefault="00B85932" w:rsidP="00B85932">
            <w:pPr>
              <w:pStyle w:val="Date"/>
              <w:spacing w:line="276" w:lineRule="auto"/>
              <w:rPr>
                <w:color w:val="355D7E" w:themeColor="accent1" w:themeShade="80"/>
              </w:rPr>
            </w:pPr>
            <w:r>
              <w:rPr>
                <w:color w:val="355D7E" w:themeColor="accent1" w:themeShade="80"/>
              </w:rPr>
              <w:t>October 2020</w:t>
            </w:r>
          </w:p>
          <w:p w14:paraId="703662F7" w14:textId="780199B6" w:rsidR="00B85932" w:rsidRPr="00CD2404" w:rsidRDefault="00B85932" w:rsidP="00B85932">
            <w:pPr>
              <w:spacing w:line="276" w:lineRule="auto"/>
              <w:rPr>
                <w:i/>
                <w:iCs/>
              </w:rPr>
            </w:pPr>
            <w:r>
              <w:rPr>
                <w:i/>
                <w:iCs/>
              </w:rPr>
              <w:t>Scare Actor for “Creatures of the Night” at Zoo Tampa at Lowry Park.</w:t>
            </w:r>
          </w:p>
          <w:p w14:paraId="7783249C" w14:textId="77777777" w:rsidR="00B85932" w:rsidRDefault="00B85932" w:rsidP="00B85932">
            <w:pPr>
              <w:pStyle w:val="Heading4"/>
              <w:spacing w:line="276" w:lineRule="auto"/>
            </w:pPr>
          </w:p>
          <w:p w14:paraId="586E3A42" w14:textId="1669E501" w:rsidR="00036450" w:rsidRDefault="00245F34" w:rsidP="00B85932">
            <w:pPr>
              <w:pStyle w:val="Heading4"/>
              <w:spacing w:line="276" w:lineRule="auto"/>
              <w:rPr>
                <w:bCs/>
              </w:rPr>
            </w:pPr>
            <w:r>
              <w:t xml:space="preserve">Florida State Fair </w:t>
            </w:r>
            <w:r w:rsidR="00CD2404">
              <w:t xml:space="preserve">Authority </w:t>
            </w:r>
            <w:r w:rsidR="00CD2404" w:rsidRPr="00CD2404">
              <w:rPr>
                <w:color w:val="548AB7" w:themeColor="accent1" w:themeShade="BF"/>
              </w:rPr>
              <w:t>Entertainment</w:t>
            </w:r>
            <w:r w:rsidRPr="00CD2404">
              <w:rPr>
                <w:color w:val="548AB7" w:themeColor="accent1" w:themeShade="BF"/>
              </w:rPr>
              <w:t xml:space="preserve"> Coordinator</w:t>
            </w:r>
          </w:p>
          <w:p w14:paraId="17BDDDE8" w14:textId="7AB0E982" w:rsidR="00036450" w:rsidRPr="001201DF" w:rsidRDefault="00CD2404" w:rsidP="00B85932">
            <w:pPr>
              <w:pStyle w:val="Date"/>
              <w:spacing w:line="276" w:lineRule="auto"/>
              <w:rPr>
                <w:color w:val="355D7E" w:themeColor="accent1" w:themeShade="80"/>
              </w:rPr>
            </w:pPr>
            <w:r w:rsidRPr="001201DF">
              <w:rPr>
                <w:color w:val="355D7E" w:themeColor="accent1" w:themeShade="80"/>
              </w:rPr>
              <w:t>February 20</w:t>
            </w:r>
            <w:r w:rsidR="00B85932">
              <w:rPr>
                <w:color w:val="355D7E" w:themeColor="accent1" w:themeShade="80"/>
              </w:rPr>
              <w:t>20</w:t>
            </w:r>
            <w:r w:rsidR="00B25A91">
              <w:rPr>
                <w:color w:val="355D7E" w:themeColor="accent1" w:themeShade="80"/>
              </w:rPr>
              <w:t>, March-May 2021</w:t>
            </w:r>
          </w:p>
          <w:p w14:paraId="69F6BE48" w14:textId="23A9E68B" w:rsidR="00036450" w:rsidRPr="00CD2404" w:rsidRDefault="00CD2404" w:rsidP="00B85932">
            <w:pPr>
              <w:spacing w:line="276" w:lineRule="auto"/>
              <w:rPr>
                <w:i/>
                <w:iCs/>
              </w:rPr>
            </w:pPr>
            <w:r w:rsidRPr="00CD2404">
              <w:rPr>
                <w:i/>
                <w:iCs/>
              </w:rPr>
              <w:t xml:space="preserve">Stage Manager for the Community Stage. Communicated with scheduled performers, including dance teams, </w:t>
            </w:r>
            <w:r w:rsidR="00B25A91">
              <w:rPr>
                <w:i/>
                <w:iCs/>
              </w:rPr>
              <w:t>solo artists, bands</w:t>
            </w:r>
            <w:r w:rsidRPr="00CD2404">
              <w:rPr>
                <w:i/>
                <w:iCs/>
              </w:rPr>
              <w:t>, and show choirs. Coordinated necessary details and information between sound technician, lighting technician, parking attendants, front of house, and guests. Maintained organization and cleanliness of stage. Made decisions and executed last minute changes as needed.</w:t>
            </w:r>
          </w:p>
          <w:p w14:paraId="39EEC86B" w14:textId="77777777" w:rsidR="004D3011" w:rsidRDefault="004D3011" w:rsidP="00B85932">
            <w:pPr>
              <w:spacing w:line="276" w:lineRule="auto"/>
            </w:pPr>
          </w:p>
          <w:p w14:paraId="188B78CE" w14:textId="6C1399C7" w:rsidR="004D3011" w:rsidRPr="004D3011" w:rsidRDefault="00CD2404" w:rsidP="00B85932">
            <w:pPr>
              <w:pStyle w:val="Heading4"/>
              <w:spacing w:line="276" w:lineRule="auto"/>
              <w:rPr>
                <w:bCs/>
              </w:rPr>
            </w:pPr>
            <w:r>
              <w:t xml:space="preserve">Country Day </w:t>
            </w:r>
            <w:r w:rsidRPr="00CD2404">
              <w:t>School</w:t>
            </w:r>
            <w:r w:rsidRPr="00CD2404">
              <w:rPr>
                <w:color w:val="548AB7" w:themeColor="accent1" w:themeShade="BF"/>
              </w:rPr>
              <w:t xml:space="preserve"> Music and Performing Arts Teacher</w:t>
            </w:r>
          </w:p>
          <w:p w14:paraId="39A638B3" w14:textId="5BA02406" w:rsidR="004D3011" w:rsidRPr="001201DF" w:rsidRDefault="00CD2404" w:rsidP="00B85932">
            <w:pPr>
              <w:pStyle w:val="Date"/>
              <w:spacing w:line="276" w:lineRule="auto"/>
              <w:rPr>
                <w:color w:val="355D7E" w:themeColor="accent1" w:themeShade="80"/>
              </w:rPr>
            </w:pPr>
            <w:r w:rsidRPr="001201DF">
              <w:rPr>
                <w:color w:val="355D7E" w:themeColor="accent1" w:themeShade="80"/>
              </w:rPr>
              <w:t>May</w:t>
            </w:r>
            <w:r w:rsidR="006A3830" w:rsidRPr="001201DF">
              <w:rPr>
                <w:color w:val="355D7E" w:themeColor="accent1" w:themeShade="80"/>
              </w:rPr>
              <w:t xml:space="preserve"> </w:t>
            </w:r>
            <w:r w:rsidRPr="001201DF">
              <w:rPr>
                <w:color w:val="355D7E" w:themeColor="accent1" w:themeShade="80"/>
              </w:rPr>
              <w:t>2017</w:t>
            </w:r>
            <w:r w:rsidR="004D3011" w:rsidRPr="001201DF">
              <w:rPr>
                <w:color w:val="355D7E" w:themeColor="accent1" w:themeShade="80"/>
              </w:rPr>
              <w:t>–</w:t>
            </w:r>
            <w:r w:rsidRPr="001201DF">
              <w:rPr>
                <w:color w:val="355D7E" w:themeColor="accent1" w:themeShade="80"/>
              </w:rPr>
              <w:t xml:space="preserve"> December 2019</w:t>
            </w:r>
          </w:p>
          <w:p w14:paraId="38D9F7E8" w14:textId="3559B6C0" w:rsidR="004D3011" w:rsidRPr="00CD2404" w:rsidRDefault="00CD2404" w:rsidP="00B85932">
            <w:pPr>
              <w:spacing w:line="276" w:lineRule="auto"/>
              <w:rPr>
                <w:i/>
                <w:iCs/>
              </w:rPr>
            </w:pPr>
            <w:r w:rsidRPr="00CD2404">
              <w:rPr>
                <w:i/>
                <w:iCs/>
              </w:rPr>
              <w:t>Educated students 1-6 years in old in Music and assisted with Theatre classes for students in 1st through 8th grade. Offered additional support in many various areas throughout the school.</w:t>
            </w:r>
          </w:p>
          <w:p w14:paraId="5132A154" w14:textId="13528804" w:rsidR="00CD2404" w:rsidRDefault="00CD2404" w:rsidP="00B85932">
            <w:pPr>
              <w:spacing w:line="276" w:lineRule="auto"/>
            </w:pPr>
          </w:p>
          <w:p w14:paraId="33E56FAE" w14:textId="637A2F0F" w:rsidR="00CD2404" w:rsidRDefault="00CD2404" w:rsidP="00B85932">
            <w:pPr>
              <w:spacing w:line="276" w:lineRule="auto"/>
            </w:pPr>
            <w:r w:rsidRPr="00CD2404">
              <w:rPr>
                <w:b/>
              </w:rPr>
              <w:t>Universal Orlando Resort</w:t>
            </w:r>
            <w:r>
              <w:t xml:space="preserve"> </w:t>
            </w:r>
            <w:r w:rsidRPr="00CD2404">
              <w:rPr>
                <w:b/>
                <w:bCs/>
                <w:color w:val="548AB7" w:themeColor="accent1" w:themeShade="BF"/>
              </w:rPr>
              <w:t>ASM/ Entertainment Coordinator</w:t>
            </w:r>
          </w:p>
          <w:p w14:paraId="03FA3617" w14:textId="41F24090" w:rsidR="00CD2404" w:rsidRPr="001201DF" w:rsidRDefault="00CD2404" w:rsidP="00B85932">
            <w:pPr>
              <w:spacing w:line="276" w:lineRule="auto"/>
              <w:rPr>
                <w:color w:val="355D7E" w:themeColor="accent1" w:themeShade="80"/>
              </w:rPr>
            </w:pPr>
            <w:r w:rsidRPr="001201DF">
              <w:rPr>
                <w:color w:val="355D7E" w:themeColor="accent1" w:themeShade="80"/>
              </w:rPr>
              <w:t>August 2016 – May 2017</w:t>
            </w:r>
          </w:p>
          <w:p w14:paraId="5A8E47DD" w14:textId="7711E0E6" w:rsidR="004D3011" w:rsidRPr="00CD2404" w:rsidRDefault="00CD2404" w:rsidP="00B85932">
            <w:pPr>
              <w:spacing w:line="276" w:lineRule="auto"/>
              <w:rPr>
                <w:i/>
                <w:iCs/>
              </w:rPr>
            </w:pPr>
            <w:r w:rsidRPr="00CD2404">
              <w:rPr>
                <w:i/>
                <w:iCs/>
              </w:rPr>
              <w:t>Served on various teams</w:t>
            </w:r>
            <w:r>
              <w:rPr>
                <w:i/>
                <w:iCs/>
              </w:rPr>
              <w:t xml:space="preserve"> </w:t>
            </w:r>
            <w:r w:rsidRPr="00CD2404">
              <w:rPr>
                <w:i/>
                <w:iCs/>
              </w:rPr>
              <w:t>for Marquee events, including Halloween Horror Nights, Grinchmas, and Mardi Gras.</w:t>
            </w:r>
            <w:r w:rsidR="001201DF">
              <w:rPr>
                <w:i/>
                <w:iCs/>
              </w:rPr>
              <w:t xml:space="preserve"> Responsibilities included supervising performers, maintaining quality of show elements, and interacting with guests as needed. </w:t>
            </w:r>
          </w:p>
          <w:p w14:paraId="3721187D" w14:textId="77777777" w:rsidR="00B85932" w:rsidRDefault="00B85932" w:rsidP="00B85932">
            <w:pPr>
              <w:pStyle w:val="Heading2"/>
              <w:spacing w:before="0" w:line="276" w:lineRule="auto"/>
            </w:pPr>
          </w:p>
          <w:sdt>
            <w:sdtPr>
              <w:id w:val="1049110328"/>
              <w:placeholder>
                <w:docPart w:val="C6ADB28D6EE04F9D880A2AEB9B7BFC57"/>
              </w:placeholder>
              <w:temporary/>
              <w:showingPlcHdr/>
              <w15:appearance w15:val="hidden"/>
            </w:sdtPr>
            <w:sdtEndPr/>
            <w:sdtContent>
              <w:p w14:paraId="46E31FEC" w14:textId="520C262B" w:rsidR="00B85932" w:rsidRDefault="00B85932" w:rsidP="00B85932">
                <w:pPr>
                  <w:pStyle w:val="Heading2"/>
                  <w:spacing w:before="0" w:line="276" w:lineRule="auto"/>
                </w:pPr>
                <w:r w:rsidRPr="00036450">
                  <w:t>EDUCATION</w:t>
                </w:r>
              </w:p>
            </w:sdtContent>
          </w:sdt>
          <w:p w14:paraId="124C86DD" w14:textId="77777777" w:rsidR="00B85932" w:rsidRPr="00036450" w:rsidRDefault="00B85932" w:rsidP="00B85932">
            <w:pPr>
              <w:pStyle w:val="Heading4"/>
              <w:spacing w:line="276" w:lineRule="auto"/>
            </w:pPr>
            <w:r>
              <w:t>Florida State University</w:t>
            </w:r>
          </w:p>
          <w:p w14:paraId="1CDE95DE" w14:textId="77777777" w:rsidR="00B85932" w:rsidRPr="001201DF" w:rsidRDefault="00B85932" w:rsidP="00B85932">
            <w:pPr>
              <w:pStyle w:val="Date"/>
              <w:spacing w:line="276" w:lineRule="auto"/>
              <w:rPr>
                <w:color w:val="355D7E" w:themeColor="accent1" w:themeShade="80"/>
              </w:rPr>
            </w:pPr>
            <w:r w:rsidRPr="001201DF">
              <w:rPr>
                <w:color w:val="355D7E" w:themeColor="accent1" w:themeShade="80"/>
              </w:rPr>
              <w:t>2012 - 2016</w:t>
            </w:r>
          </w:p>
          <w:p w14:paraId="2228275D" w14:textId="77777777" w:rsidR="00B85932" w:rsidRDefault="00B85932" w:rsidP="00B85932">
            <w:pPr>
              <w:spacing w:line="276" w:lineRule="auto"/>
            </w:pPr>
            <w:r>
              <w:t>BA Theatre; Minor in Education</w:t>
            </w:r>
          </w:p>
          <w:p w14:paraId="6B480DB3" w14:textId="59E4EB30" w:rsidR="00036450" w:rsidRPr="004D3011" w:rsidRDefault="00036450" w:rsidP="00B85932">
            <w:pPr>
              <w:spacing w:line="276" w:lineRule="auto"/>
              <w:rPr>
                <w:color w:val="FFFFFF" w:themeColor="background1"/>
              </w:rPr>
            </w:pPr>
          </w:p>
        </w:tc>
      </w:tr>
    </w:tbl>
    <w:p w14:paraId="7F390590" w14:textId="77777777" w:rsidR="0043117B" w:rsidRDefault="0051432A" w:rsidP="000C45FF">
      <w:pPr>
        <w:tabs>
          <w:tab w:val="left" w:pos="990"/>
        </w:tabs>
      </w:pPr>
    </w:p>
    <w:sectPr w:rsidR="0043117B" w:rsidSect="000C45FF">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CC96F" w14:textId="77777777" w:rsidR="0051432A" w:rsidRDefault="0051432A" w:rsidP="000C45FF">
      <w:r>
        <w:separator/>
      </w:r>
    </w:p>
  </w:endnote>
  <w:endnote w:type="continuationSeparator" w:id="0">
    <w:p w14:paraId="6C79416E" w14:textId="77777777" w:rsidR="0051432A" w:rsidRDefault="0051432A"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94C9F" w14:textId="77777777" w:rsidR="0051432A" w:rsidRDefault="0051432A" w:rsidP="000C45FF">
      <w:r>
        <w:separator/>
      </w:r>
    </w:p>
  </w:footnote>
  <w:footnote w:type="continuationSeparator" w:id="0">
    <w:p w14:paraId="38270D64" w14:textId="77777777" w:rsidR="0051432A" w:rsidRDefault="0051432A"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63D0A" w14:textId="77777777" w:rsidR="000C45FF" w:rsidRDefault="000C45FF">
    <w:pPr>
      <w:pStyle w:val="Header"/>
    </w:pPr>
    <w:r>
      <w:rPr>
        <w:noProof/>
      </w:rPr>
      <w:drawing>
        <wp:anchor distT="0" distB="0" distL="114300" distR="114300" simplePos="0" relativeHeight="251658240" behindDoc="1" locked="0" layoutInCell="1" allowOverlap="1" wp14:anchorId="3138DFBB" wp14:editId="6DEBD595">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566C66"/>
    <w:multiLevelType w:val="hybridMultilevel"/>
    <w:tmpl w:val="9E106F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740A7AD0"/>
    <w:multiLevelType w:val="multilevel"/>
    <w:tmpl w:val="AECA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F34"/>
    <w:rsid w:val="00036450"/>
    <w:rsid w:val="00070A30"/>
    <w:rsid w:val="00094499"/>
    <w:rsid w:val="000C45FF"/>
    <w:rsid w:val="000E3FD1"/>
    <w:rsid w:val="00112054"/>
    <w:rsid w:val="001201DF"/>
    <w:rsid w:val="001525E1"/>
    <w:rsid w:val="00180329"/>
    <w:rsid w:val="0019001F"/>
    <w:rsid w:val="001A74A5"/>
    <w:rsid w:val="001B2ABD"/>
    <w:rsid w:val="001E0391"/>
    <w:rsid w:val="001E1759"/>
    <w:rsid w:val="001F1ECC"/>
    <w:rsid w:val="002400EB"/>
    <w:rsid w:val="00245F34"/>
    <w:rsid w:val="00256CF7"/>
    <w:rsid w:val="00281FD5"/>
    <w:rsid w:val="0030481B"/>
    <w:rsid w:val="003156FC"/>
    <w:rsid w:val="003254B5"/>
    <w:rsid w:val="003275D2"/>
    <w:rsid w:val="0037121F"/>
    <w:rsid w:val="003A6B7D"/>
    <w:rsid w:val="003B06CA"/>
    <w:rsid w:val="003B2171"/>
    <w:rsid w:val="004071FC"/>
    <w:rsid w:val="00445947"/>
    <w:rsid w:val="004813B3"/>
    <w:rsid w:val="00496591"/>
    <w:rsid w:val="004C63E4"/>
    <w:rsid w:val="004D3011"/>
    <w:rsid w:val="0051432A"/>
    <w:rsid w:val="005262AC"/>
    <w:rsid w:val="005E39D5"/>
    <w:rsid w:val="00600670"/>
    <w:rsid w:val="0062123A"/>
    <w:rsid w:val="00646E75"/>
    <w:rsid w:val="006771D0"/>
    <w:rsid w:val="006A3830"/>
    <w:rsid w:val="00713103"/>
    <w:rsid w:val="00715FCB"/>
    <w:rsid w:val="00743101"/>
    <w:rsid w:val="007775E1"/>
    <w:rsid w:val="007867A0"/>
    <w:rsid w:val="007927F5"/>
    <w:rsid w:val="00802CA0"/>
    <w:rsid w:val="00855D10"/>
    <w:rsid w:val="009260CD"/>
    <w:rsid w:val="00952C25"/>
    <w:rsid w:val="00973C2F"/>
    <w:rsid w:val="00985208"/>
    <w:rsid w:val="009A6F5E"/>
    <w:rsid w:val="00A2118D"/>
    <w:rsid w:val="00AD76E2"/>
    <w:rsid w:val="00B20152"/>
    <w:rsid w:val="00B25A91"/>
    <w:rsid w:val="00B359E4"/>
    <w:rsid w:val="00B57D98"/>
    <w:rsid w:val="00B70850"/>
    <w:rsid w:val="00B85932"/>
    <w:rsid w:val="00BA3995"/>
    <w:rsid w:val="00C066B6"/>
    <w:rsid w:val="00C37BA1"/>
    <w:rsid w:val="00C4674C"/>
    <w:rsid w:val="00C506CF"/>
    <w:rsid w:val="00C72BED"/>
    <w:rsid w:val="00C9578B"/>
    <w:rsid w:val="00CB0055"/>
    <w:rsid w:val="00CD2404"/>
    <w:rsid w:val="00D2522B"/>
    <w:rsid w:val="00D422DE"/>
    <w:rsid w:val="00D5459D"/>
    <w:rsid w:val="00DA1F4D"/>
    <w:rsid w:val="00DD172A"/>
    <w:rsid w:val="00E124B3"/>
    <w:rsid w:val="00E25A26"/>
    <w:rsid w:val="00E4381A"/>
    <w:rsid w:val="00E43CDE"/>
    <w:rsid w:val="00E55D74"/>
    <w:rsid w:val="00F60274"/>
    <w:rsid w:val="00F77FB9"/>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6FBB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85932"/>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customStyle="1" w:styleId="font8">
    <w:name w:val="font_8"/>
    <w:basedOn w:val="Normal"/>
    <w:rsid w:val="00CD2404"/>
    <w:pPr>
      <w:spacing w:before="100" w:beforeAutospacing="1" w:after="100" w:afterAutospacing="1"/>
    </w:pPr>
    <w:rPr>
      <w:rFonts w:ascii="Times New Roman" w:eastAsia="Times New Roman" w:hAnsi="Times New Roman" w:cs="Times New Roman"/>
      <w:sz w:val="24"/>
      <w:szCs w:val="24"/>
      <w:lang w:eastAsia="en-US"/>
    </w:rPr>
  </w:style>
  <w:style w:type="paragraph" w:styleId="ListParagraph">
    <w:name w:val="List Paragraph"/>
    <w:basedOn w:val="Normal"/>
    <w:uiPriority w:val="34"/>
    <w:semiHidden/>
    <w:qFormat/>
    <w:rsid w:val="00CD24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c\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7784994CD734A2E8669D79256EC8A57"/>
        <w:category>
          <w:name w:val="General"/>
          <w:gallery w:val="placeholder"/>
        </w:category>
        <w:types>
          <w:type w:val="bbPlcHdr"/>
        </w:types>
        <w:behaviors>
          <w:behavior w:val="content"/>
        </w:behaviors>
        <w:guid w:val="{F2A910D6-99A5-42B1-AD61-0ED1575D1EC5}"/>
      </w:docPartPr>
      <w:docPartBody>
        <w:p w:rsidR="00F03EAA" w:rsidRDefault="00F550D3">
          <w:pPr>
            <w:pStyle w:val="97784994CD734A2E8669D79256EC8A57"/>
          </w:pPr>
          <w:r w:rsidRPr="00D5459D">
            <w:t>Profile</w:t>
          </w:r>
        </w:p>
      </w:docPartBody>
    </w:docPart>
    <w:docPart>
      <w:docPartPr>
        <w:name w:val="AEFE8E8F365D4DFC9F2241CBF991DA49"/>
        <w:category>
          <w:name w:val="General"/>
          <w:gallery w:val="placeholder"/>
        </w:category>
        <w:types>
          <w:type w:val="bbPlcHdr"/>
        </w:types>
        <w:behaviors>
          <w:behavior w:val="content"/>
        </w:behaviors>
        <w:guid w:val="{63666019-00BD-41DB-8B88-B73499E35D13}"/>
      </w:docPartPr>
      <w:docPartBody>
        <w:p w:rsidR="00F03EAA" w:rsidRDefault="00F550D3">
          <w:pPr>
            <w:pStyle w:val="AEFE8E8F365D4DFC9F2241CBF991DA49"/>
          </w:pPr>
          <w:r w:rsidRPr="00CB0055">
            <w:t>Contact</w:t>
          </w:r>
        </w:p>
      </w:docPartBody>
    </w:docPart>
    <w:docPart>
      <w:docPartPr>
        <w:name w:val="556EEB6C0BD24738B83447243FE7ABC9"/>
        <w:category>
          <w:name w:val="General"/>
          <w:gallery w:val="placeholder"/>
        </w:category>
        <w:types>
          <w:type w:val="bbPlcHdr"/>
        </w:types>
        <w:behaviors>
          <w:behavior w:val="content"/>
        </w:behaviors>
        <w:guid w:val="{4127995C-DD5F-418C-80AD-D3642E77F9ED}"/>
      </w:docPartPr>
      <w:docPartBody>
        <w:p w:rsidR="00F03EAA" w:rsidRDefault="00F550D3">
          <w:pPr>
            <w:pStyle w:val="556EEB6C0BD24738B83447243FE7ABC9"/>
          </w:pPr>
          <w:r w:rsidRPr="004D3011">
            <w:t>PHONE:</w:t>
          </w:r>
        </w:p>
      </w:docPartBody>
    </w:docPart>
    <w:docPart>
      <w:docPartPr>
        <w:name w:val="699FF4CBB1F5411CB842CCBEF075BE96"/>
        <w:category>
          <w:name w:val="General"/>
          <w:gallery w:val="placeholder"/>
        </w:category>
        <w:types>
          <w:type w:val="bbPlcHdr"/>
        </w:types>
        <w:behaviors>
          <w:behavior w:val="content"/>
        </w:behaviors>
        <w:guid w:val="{2EA7AD40-AA56-4CA6-A3F6-BA738E7BB5B5}"/>
      </w:docPartPr>
      <w:docPartBody>
        <w:p w:rsidR="00F03EAA" w:rsidRDefault="00F550D3">
          <w:pPr>
            <w:pStyle w:val="699FF4CBB1F5411CB842CCBEF075BE96"/>
          </w:pPr>
          <w:r w:rsidRPr="004D3011">
            <w:t>WEBSITE:</w:t>
          </w:r>
        </w:p>
      </w:docPartBody>
    </w:docPart>
    <w:docPart>
      <w:docPartPr>
        <w:name w:val="6C1CEB78AB96456FB745DB12E3CC75D0"/>
        <w:category>
          <w:name w:val="General"/>
          <w:gallery w:val="placeholder"/>
        </w:category>
        <w:types>
          <w:type w:val="bbPlcHdr"/>
        </w:types>
        <w:behaviors>
          <w:behavior w:val="content"/>
        </w:behaviors>
        <w:guid w:val="{E38740C9-DBBF-4B35-B80F-4653B22A66CC}"/>
      </w:docPartPr>
      <w:docPartBody>
        <w:p w:rsidR="00F03EAA" w:rsidRDefault="00F550D3">
          <w:pPr>
            <w:pStyle w:val="6C1CEB78AB96456FB745DB12E3CC75D0"/>
          </w:pPr>
          <w:r w:rsidRPr="004D3011">
            <w:t>EMAIL:</w:t>
          </w:r>
        </w:p>
      </w:docPartBody>
    </w:docPart>
    <w:docPart>
      <w:docPartPr>
        <w:name w:val="6B1EBB4AFB17460F9329FBC279D5BEC5"/>
        <w:category>
          <w:name w:val="General"/>
          <w:gallery w:val="placeholder"/>
        </w:category>
        <w:types>
          <w:type w:val="bbPlcHdr"/>
        </w:types>
        <w:behaviors>
          <w:behavior w:val="content"/>
        </w:behaviors>
        <w:guid w:val="{17529F24-88B1-4CF5-8B9F-1161B1C64BD3}"/>
      </w:docPartPr>
      <w:docPartBody>
        <w:p w:rsidR="00F03EAA" w:rsidRDefault="00F550D3">
          <w:pPr>
            <w:pStyle w:val="6B1EBB4AFB17460F9329FBC279D5BEC5"/>
          </w:pPr>
          <w:r w:rsidRPr="00036450">
            <w:t>WORK EXPERIENCE</w:t>
          </w:r>
        </w:p>
      </w:docPartBody>
    </w:docPart>
    <w:docPart>
      <w:docPartPr>
        <w:name w:val="C6ADB28D6EE04F9D880A2AEB9B7BFC57"/>
        <w:category>
          <w:name w:val="General"/>
          <w:gallery w:val="placeholder"/>
        </w:category>
        <w:types>
          <w:type w:val="bbPlcHdr"/>
        </w:types>
        <w:behaviors>
          <w:behavior w:val="content"/>
        </w:behaviors>
        <w:guid w:val="{A5D66366-67A6-4891-A945-6941A6742D98}"/>
      </w:docPartPr>
      <w:docPartBody>
        <w:p w:rsidR="00691443" w:rsidRDefault="00C264D0" w:rsidP="00C264D0">
          <w:pPr>
            <w:pStyle w:val="C6ADB28D6EE04F9D880A2AEB9B7BFC57"/>
          </w:pPr>
          <w:r w:rsidRPr="00036450">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D3"/>
    <w:rsid w:val="00573E91"/>
    <w:rsid w:val="00691443"/>
    <w:rsid w:val="00930B29"/>
    <w:rsid w:val="00BA4257"/>
    <w:rsid w:val="00C264D0"/>
    <w:rsid w:val="00CF7FE3"/>
    <w:rsid w:val="00F03EAA"/>
    <w:rsid w:val="00F55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ADB28D6EE04F9D880A2AEB9B7BFC57">
    <w:name w:val="C6ADB28D6EE04F9D880A2AEB9B7BFC57"/>
    <w:rsid w:val="00C264D0"/>
  </w:style>
  <w:style w:type="paragraph" w:customStyle="1" w:styleId="97784994CD734A2E8669D79256EC8A57">
    <w:name w:val="97784994CD734A2E8669D79256EC8A57"/>
  </w:style>
  <w:style w:type="paragraph" w:customStyle="1" w:styleId="AEFE8E8F365D4DFC9F2241CBF991DA49">
    <w:name w:val="AEFE8E8F365D4DFC9F2241CBF991DA49"/>
  </w:style>
  <w:style w:type="paragraph" w:customStyle="1" w:styleId="556EEB6C0BD24738B83447243FE7ABC9">
    <w:name w:val="556EEB6C0BD24738B83447243FE7ABC9"/>
  </w:style>
  <w:style w:type="paragraph" w:customStyle="1" w:styleId="699FF4CBB1F5411CB842CCBEF075BE96">
    <w:name w:val="699FF4CBB1F5411CB842CCBEF075BE96"/>
  </w:style>
  <w:style w:type="paragraph" w:customStyle="1" w:styleId="6C1CEB78AB96456FB745DB12E3CC75D0">
    <w:name w:val="6C1CEB78AB96456FB745DB12E3CC75D0"/>
  </w:style>
  <w:style w:type="character" w:styleId="Hyperlink">
    <w:name w:val="Hyperlink"/>
    <w:basedOn w:val="DefaultParagraphFont"/>
    <w:uiPriority w:val="99"/>
    <w:unhideWhenUsed/>
    <w:rPr>
      <w:color w:val="C45911" w:themeColor="accent2" w:themeShade="BF"/>
      <w:u w:val="single"/>
    </w:rPr>
  </w:style>
  <w:style w:type="paragraph" w:customStyle="1" w:styleId="6B1EBB4AFB17460F9329FBC279D5BEC5">
    <w:name w:val="6B1EBB4AFB17460F9329FBC279D5BEC5"/>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2020-04-22T03:27:00Z</dcterms:created>
  <dcterms:modified xsi:type="dcterms:W3CDTF">2021-03-30T14:03:00Z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